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3A4" w:rsidRDefault="000F63A4" w:rsidP="00992DC5">
      <w:pPr>
        <w:spacing w:line="1260" w:lineRule="exact"/>
        <w:jc w:val="center"/>
        <w:rPr>
          <w:sz w:val="32"/>
        </w:rPr>
      </w:pPr>
    </w:p>
    <w:p w:rsidR="000F63A4" w:rsidRDefault="000F63A4" w:rsidP="00992DC5">
      <w:pPr>
        <w:spacing w:line="1000" w:lineRule="exact"/>
        <w:jc w:val="center"/>
        <w:rPr>
          <w:sz w:val="32"/>
        </w:rPr>
      </w:pPr>
    </w:p>
    <w:p w:rsidR="000F63A4" w:rsidRDefault="000F63A4" w:rsidP="00992DC5">
      <w:pPr>
        <w:tabs>
          <w:tab w:val="left" w:pos="5925"/>
        </w:tabs>
        <w:spacing w:line="700" w:lineRule="exact"/>
        <w:rPr>
          <w:sz w:val="32"/>
        </w:rPr>
      </w:pPr>
      <w:r>
        <w:rPr>
          <w:sz w:val="32"/>
        </w:rPr>
        <w:tab/>
      </w:r>
    </w:p>
    <w:p w:rsidR="000F63A4" w:rsidRDefault="000F63A4" w:rsidP="00992DC5">
      <w:pPr>
        <w:spacing w:line="840" w:lineRule="exact"/>
        <w:jc w:val="center"/>
        <w:rPr>
          <w:sz w:val="32"/>
        </w:rPr>
      </w:pPr>
    </w:p>
    <w:p w:rsidR="000F63A4" w:rsidRDefault="000F63A4" w:rsidP="00992DC5">
      <w:pPr>
        <w:spacing w:line="375" w:lineRule="atLeast"/>
        <w:jc w:val="center"/>
        <w:rPr>
          <w:sz w:val="32"/>
        </w:rPr>
      </w:pPr>
    </w:p>
    <w:p w:rsidR="000F63A4" w:rsidRDefault="000F63A4" w:rsidP="00992DC5">
      <w:pPr>
        <w:spacing w:line="560" w:lineRule="exact"/>
        <w:jc w:val="center"/>
      </w:pPr>
      <w:r>
        <w:rPr>
          <w:rFonts w:hint="eastAsia"/>
          <w:sz w:val="32"/>
        </w:rPr>
        <w:t>连医会〔</w:t>
      </w:r>
      <w:r>
        <w:rPr>
          <w:sz w:val="32"/>
        </w:rPr>
        <w:t>2020</w:t>
      </w:r>
      <w:r>
        <w:rPr>
          <w:rFonts w:hint="eastAsia"/>
          <w:sz w:val="32"/>
        </w:rPr>
        <w:t>〕</w:t>
      </w:r>
      <w:r>
        <w:rPr>
          <w:sz w:val="32"/>
        </w:rPr>
        <w:t>003</w:t>
      </w:r>
      <w:r>
        <w:rPr>
          <w:rFonts w:hint="eastAsia"/>
          <w:sz w:val="32"/>
        </w:rPr>
        <w:t>号</w:t>
      </w:r>
    </w:p>
    <w:p w:rsidR="000F63A4" w:rsidRDefault="000F63A4" w:rsidP="004C7E88">
      <w:pPr>
        <w:spacing w:line="460" w:lineRule="exact"/>
        <w:ind w:firstLineChars="245" w:firstLine="31680"/>
        <w:rPr>
          <w:b/>
          <w:sz w:val="18"/>
          <w:szCs w:val="18"/>
        </w:rPr>
      </w:pPr>
    </w:p>
    <w:p w:rsidR="000F63A4" w:rsidRPr="001C63A8" w:rsidRDefault="000F63A4" w:rsidP="004C7E88">
      <w:pPr>
        <w:ind w:firstLineChars="98" w:firstLine="31680"/>
        <w:rPr>
          <w:sz w:val="36"/>
          <w:szCs w:val="36"/>
        </w:rPr>
      </w:pPr>
      <w:r w:rsidRPr="001C63A8">
        <w:rPr>
          <w:rFonts w:hint="eastAsia"/>
          <w:b/>
          <w:sz w:val="36"/>
          <w:szCs w:val="36"/>
        </w:rPr>
        <w:t>关于公布</w:t>
      </w:r>
      <w:r>
        <w:rPr>
          <w:b/>
          <w:sz w:val="36"/>
          <w:szCs w:val="36"/>
        </w:rPr>
        <w:t>2020</w:t>
      </w:r>
      <w:r w:rsidRPr="001C63A8">
        <w:rPr>
          <w:rFonts w:hint="eastAsia"/>
          <w:b/>
          <w:sz w:val="36"/>
          <w:szCs w:val="36"/>
        </w:rPr>
        <w:t>年市级继续医学教育项目的通知</w:t>
      </w:r>
    </w:p>
    <w:p w:rsidR="000F63A4" w:rsidRDefault="000F63A4" w:rsidP="001C63A8">
      <w:pPr>
        <w:spacing w:line="520" w:lineRule="exact"/>
        <w:rPr>
          <w:rFonts w:ascii="仿宋_GB2312" w:eastAsia="仿宋_GB2312"/>
          <w:sz w:val="32"/>
          <w:szCs w:val="32"/>
        </w:rPr>
      </w:pPr>
    </w:p>
    <w:p w:rsidR="000F63A4" w:rsidRPr="001C63A8" w:rsidRDefault="000F63A4" w:rsidP="001C63A8">
      <w:pPr>
        <w:spacing w:line="520" w:lineRule="exact"/>
        <w:rPr>
          <w:rFonts w:ascii="仿宋_GB2312" w:eastAsia="仿宋_GB2312"/>
          <w:sz w:val="28"/>
          <w:szCs w:val="28"/>
        </w:rPr>
      </w:pPr>
      <w:r>
        <w:rPr>
          <w:rFonts w:ascii="仿宋_GB2312" w:eastAsia="仿宋_GB2312" w:hint="eastAsia"/>
          <w:sz w:val="28"/>
          <w:szCs w:val="28"/>
        </w:rPr>
        <w:t>各县区卫生健康委、功能区社会事业局、</w:t>
      </w:r>
      <w:r w:rsidRPr="001C63A8">
        <w:rPr>
          <w:rFonts w:ascii="仿宋_GB2312" w:eastAsia="仿宋_GB2312" w:hint="eastAsia"/>
          <w:sz w:val="28"/>
          <w:szCs w:val="28"/>
        </w:rPr>
        <w:t>各有关</w:t>
      </w:r>
      <w:r>
        <w:rPr>
          <w:rFonts w:ascii="仿宋_GB2312" w:eastAsia="仿宋_GB2312" w:hint="eastAsia"/>
          <w:sz w:val="28"/>
          <w:szCs w:val="28"/>
        </w:rPr>
        <w:t>医疗机构</w:t>
      </w:r>
      <w:r w:rsidRPr="001C63A8">
        <w:rPr>
          <w:rFonts w:ascii="仿宋_GB2312" w:eastAsia="仿宋_GB2312" w:hint="eastAsia"/>
          <w:sz w:val="28"/>
          <w:szCs w:val="28"/>
        </w:rPr>
        <w:t>：</w:t>
      </w:r>
    </w:p>
    <w:p w:rsidR="000F63A4" w:rsidRPr="001C63A8" w:rsidRDefault="000F63A4" w:rsidP="004C7E88">
      <w:pPr>
        <w:spacing w:line="520" w:lineRule="exact"/>
        <w:ind w:firstLineChars="200" w:firstLine="31680"/>
        <w:rPr>
          <w:rFonts w:ascii="仿宋_GB2312" w:eastAsia="仿宋_GB2312"/>
          <w:sz w:val="28"/>
          <w:szCs w:val="28"/>
        </w:rPr>
      </w:pPr>
      <w:r w:rsidRPr="001C63A8">
        <w:rPr>
          <w:rFonts w:ascii="仿宋_GB2312" w:eastAsia="仿宋_GB2312" w:hint="eastAsia"/>
          <w:sz w:val="28"/>
          <w:szCs w:val="28"/>
        </w:rPr>
        <w:t>根据《连云港市市级继续医学教育项目申报、认可办法》，经单位申报和专家评审，认定</w:t>
      </w:r>
      <w:r>
        <w:rPr>
          <w:rFonts w:ascii="仿宋_GB2312" w:eastAsia="仿宋_GB2312"/>
          <w:sz w:val="28"/>
          <w:szCs w:val="28"/>
        </w:rPr>
        <w:t>284</w:t>
      </w:r>
      <w:r w:rsidRPr="001C63A8">
        <w:rPr>
          <w:rFonts w:ascii="仿宋_GB2312" w:eastAsia="仿宋_GB2312" w:hint="eastAsia"/>
          <w:sz w:val="28"/>
          <w:szCs w:val="28"/>
        </w:rPr>
        <w:t>个项目为</w:t>
      </w:r>
      <w:r>
        <w:rPr>
          <w:rFonts w:ascii="仿宋_GB2312" w:eastAsia="仿宋_GB2312"/>
          <w:sz w:val="28"/>
          <w:szCs w:val="28"/>
        </w:rPr>
        <w:t>2020</w:t>
      </w:r>
      <w:r w:rsidRPr="001C63A8">
        <w:rPr>
          <w:rFonts w:ascii="仿宋_GB2312" w:eastAsia="仿宋_GB2312" w:hint="eastAsia"/>
          <w:sz w:val="28"/>
          <w:szCs w:val="28"/>
        </w:rPr>
        <w:t>年</w:t>
      </w:r>
      <w:r>
        <w:rPr>
          <w:rFonts w:ascii="仿宋_GB2312" w:eastAsia="仿宋_GB2312" w:hint="eastAsia"/>
          <w:sz w:val="28"/>
          <w:szCs w:val="28"/>
        </w:rPr>
        <w:t>连云港市</w:t>
      </w:r>
      <w:r w:rsidRPr="001C63A8">
        <w:rPr>
          <w:rFonts w:ascii="仿宋_GB2312" w:eastAsia="仿宋_GB2312" w:hint="eastAsia"/>
          <w:sz w:val="28"/>
          <w:szCs w:val="28"/>
        </w:rPr>
        <w:t>市级继续医学教育项目，现予公布（见附件）。现就项目管理工作提出要求如下：</w:t>
      </w:r>
    </w:p>
    <w:p w:rsidR="000F63A4" w:rsidRPr="001C63A8" w:rsidRDefault="000F63A4" w:rsidP="004C7E88">
      <w:pPr>
        <w:spacing w:line="520" w:lineRule="exact"/>
        <w:ind w:firstLineChars="200" w:firstLine="31680"/>
        <w:rPr>
          <w:rFonts w:ascii="仿宋_GB2312" w:eastAsia="仿宋_GB2312"/>
          <w:sz w:val="28"/>
          <w:szCs w:val="28"/>
        </w:rPr>
      </w:pPr>
      <w:r w:rsidRPr="001C63A8">
        <w:rPr>
          <w:rFonts w:ascii="仿宋_GB2312" w:eastAsia="仿宋_GB2312" w:hint="eastAsia"/>
          <w:sz w:val="28"/>
          <w:szCs w:val="28"/>
        </w:rPr>
        <w:t>一、各项目主办单位及负责人要严格执行继续医学教育项目管理有关规定，不得随意更改项目的编号、名称、学分等信息，不得任意删减项目内容和学时，不得乱发学分证书。</w:t>
      </w:r>
    </w:p>
    <w:p w:rsidR="000F63A4" w:rsidRPr="001C63A8" w:rsidRDefault="000F63A4" w:rsidP="004C7E88">
      <w:pPr>
        <w:spacing w:line="520" w:lineRule="exact"/>
        <w:ind w:firstLineChars="200" w:firstLine="31680"/>
        <w:rPr>
          <w:rFonts w:ascii="仿宋_GB2312" w:eastAsia="仿宋_GB2312"/>
          <w:sz w:val="28"/>
          <w:szCs w:val="28"/>
        </w:rPr>
      </w:pPr>
      <w:r w:rsidRPr="001C63A8">
        <w:rPr>
          <w:rFonts w:ascii="仿宋_GB2312" w:eastAsia="仿宋_GB2312" w:hint="eastAsia"/>
          <w:sz w:val="28"/>
          <w:szCs w:val="28"/>
        </w:rPr>
        <w:t>二、项目承担单位及负责人要按照计划及时开班，确保按时、保质、保量完成项目。</w:t>
      </w:r>
      <w:r>
        <w:rPr>
          <w:rFonts w:ascii="仿宋_GB2312" w:eastAsia="仿宋_GB2312" w:hint="eastAsia"/>
          <w:sz w:val="28"/>
          <w:szCs w:val="28"/>
        </w:rPr>
        <w:t>办班前项目负责人须提前</w:t>
      </w:r>
      <w:r>
        <w:rPr>
          <w:rFonts w:ascii="仿宋_GB2312" w:eastAsia="仿宋_GB2312"/>
          <w:sz w:val="28"/>
          <w:szCs w:val="28"/>
        </w:rPr>
        <w:t>20</w:t>
      </w:r>
      <w:r>
        <w:rPr>
          <w:rFonts w:ascii="仿宋_GB2312" w:eastAsia="仿宋_GB2312" w:hint="eastAsia"/>
          <w:sz w:val="28"/>
          <w:szCs w:val="28"/>
        </w:rPr>
        <w:t>天与市医学会办公室联系，商订具体办班时间、内容、地点等事宜，以便提前发通知。</w:t>
      </w:r>
      <w:r w:rsidRPr="001C63A8">
        <w:rPr>
          <w:rFonts w:ascii="仿宋_GB2312" w:eastAsia="仿宋_GB2312" w:hint="eastAsia"/>
          <w:sz w:val="28"/>
          <w:szCs w:val="28"/>
        </w:rPr>
        <w:t>对未按时完成项目的单位，年底考核时扣分；对未按时完成项目的负责人，暂停下一年度申报项目的资格。</w:t>
      </w:r>
    </w:p>
    <w:p w:rsidR="000F63A4" w:rsidRDefault="000F63A4" w:rsidP="004C7E88">
      <w:pPr>
        <w:spacing w:line="520" w:lineRule="exact"/>
        <w:ind w:firstLineChars="200" w:firstLine="31680"/>
        <w:rPr>
          <w:rFonts w:ascii="仿宋_GB2312" w:eastAsia="仿宋_GB2312"/>
          <w:sz w:val="28"/>
          <w:szCs w:val="28"/>
        </w:rPr>
      </w:pPr>
    </w:p>
    <w:p w:rsidR="000F63A4" w:rsidRDefault="000F63A4" w:rsidP="004C7E88">
      <w:pPr>
        <w:spacing w:line="520" w:lineRule="exact"/>
        <w:ind w:firstLineChars="200" w:firstLine="31680"/>
        <w:rPr>
          <w:rFonts w:ascii="仿宋_GB2312" w:eastAsia="仿宋_GB2312"/>
          <w:sz w:val="28"/>
          <w:szCs w:val="28"/>
        </w:rPr>
      </w:pPr>
    </w:p>
    <w:p w:rsidR="000F63A4" w:rsidRDefault="000F63A4" w:rsidP="004C7E88">
      <w:pPr>
        <w:spacing w:line="520" w:lineRule="exact"/>
        <w:ind w:firstLineChars="200" w:firstLine="31680"/>
        <w:rPr>
          <w:rFonts w:ascii="仿宋_GB2312" w:eastAsia="仿宋_GB2312"/>
          <w:sz w:val="28"/>
          <w:szCs w:val="28"/>
        </w:rPr>
      </w:pPr>
    </w:p>
    <w:p w:rsidR="000F63A4" w:rsidRDefault="000F63A4" w:rsidP="004C7E88">
      <w:pPr>
        <w:spacing w:line="520" w:lineRule="exact"/>
        <w:ind w:firstLineChars="200" w:firstLine="31680"/>
        <w:rPr>
          <w:rFonts w:ascii="仿宋_GB2312" w:eastAsia="仿宋_GB2312"/>
          <w:sz w:val="28"/>
          <w:szCs w:val="28"/>
        </w:rPr>
      </w:pPr>
    </w:p>
    <w:p w:rsidR="000F63A4" w:rsidRPr="001C63A8" w:rsidRDefault="000F63A4" w:rsidP="004C7E88">
      <w:pPr>
        <w:spacing w:line="520" w:lineRule="exact"/>
        <w:ind w:firstLineChars="200" w:firstLine="31680"/>
        <w:rPr>
          <w:rFonts w:ascii="仿宋_GB2312" w:eastAsia="仿宋_GB2312"/>
          <w:sz w:val="28"/>
          <w:szCs w:val="28"/>
        </w:rPr>
      </w:pPr>
      <w:r w:rsidRPr="001C63A8">
        <w:rPr>
          <w:rFonts w:ascii="仿宋_GB2312" w:eastAsia="仿宋_GB2312" w:hint="eastAsia"/>
          <w:sz w:val="28"/>
          <w:szCs w:val="28"/>
        </w:rPr>
        <w:t>三、项目承担单位及负责人要在项目完成后</w:t>
      </w:r>
      <w:r>
        <w:rPr>
          <w:rFonts w:ascii="仿宋_GB2312" w:eastAsia="仿宋_GB2312" w:hint="eastAsia"/>
          <w:sz w:val="28"/>
          <w:szCs w:val="28"/>
        </w:rPr>
        <w:t>一周</w:t>
      </w:r>
      <w:r w:rsidRPr="001C63A8">
        <w:rPr>
          <w:rFonts w:ascii="仿宋_GB2312" w:eastAsia="仿宋_GB2312" w:hint="eastAsia"/>
          <w:sz w:val="28"/>
          <w:szCs w:val="28"/>
        </w:rPr>
        <w:t>内，将总结、教材、学员名册、日程安排、试卷</w:t>
      </w:r>
      <w:r>
        <w:rPr>
          <w:rFonts w:ascii="仿宋_GB2312" w:eastAsia="仿宋_GB2312" w:hint="eastAsia"/>
          <w:sz w:val="28"/>
          <w:szCs w:val="28"/>
        </w:rPr>
        <w:t>、项目执行情况</w:t>
      </w:r>
      <w:r w:rsidRPr="001C63A8">
        <w:rPr>
          <w:rFonts w:ascii="仿宋_GB2312" w:eastAsia="仿宋_GB2312" w:hint="eastAsia"/>
          <w:sz w:val="28"/>
          <w:szCs w:val="28"/>
        </w:rPr>
        <w:t>等材料报送市医学会办公室</w:t>
      </w:r>
      <w:r>
        <w:rPr>
          <w:rFonts w:ascii="仿宋_GB2312" w:eastAsia="仿宋_GB2312" w:hint="eastAsia"/>
          <w:sz w:val="28"/>
          <w:szCs w:val="28"/>
        </w:rPr>
        <w:t>审核备案</w:t>
      </w:r>
      <w:r w:rsidRPr="001C63A8">
        <w:rPr>
          <w:rFonts w:ascii="仿宋_GB2312" w:eastAsia="仿宋_GB2312" w:hint="eastAsia"/>
          <w:sz w:val="28"/>
          <w:szCs w:val="28"/>
        </w:rPr>
        <w:t>。</w:t>
      </w:r>
    </w:p>
    <w:p w:rsidR="000F63A4" w:rsidRPr="001C63A8" w:rsidRDefault="000F63A4" w:rsidP="004C7E88">
      <w:pPr>
        <w:spacing w:line="520" w:lineRule="exact"/>
        <w:ind w:firstLineChars="200" w:firstLine="31680"/>
        <w:rPr>
          <w:rFonts w:ascii="仿宋_GB2312" w:eastAsia="仿宋_GB2312"/>
          <w:sz w:val="28"/>
          <w:szCs w:val="28"/>
        </w:rPr>
      </w:pPr>
      <w:r w:rsidRPr="001C63A8">
        <w:rPr>
          <w:rFonts w:ascii="仿宋_GB2312" w:eastAsia="仿宋_GB2312" w:hint="eastAsia"/>
          <w:sz w:val="28"/>
          <w:szCs w:val="28"/>
        </w:rPr>
        <w:t>四、市级继续医学教育项目未经审批不得收取任何费用，如若收费须得到物价部门批准，否则一切后果由项目主办单位及负责人承担。</w:t>
      </w:r>
    </w:p>
    <w:p w:rsidR="000F63A4" w:rsidRPr="001C63A8" w:rsidRDefault="000F63A4" w:rsidP="004C7E88">
      <w:pPr>
        <w:spacing w:line="520" w:lineRule="exact"/>
        <w:ind w:firstLineChars="200" w:firstLine="31680"/>
        <w:rPr>
          <w:rFonts w:ascii="仿宋_GB2312" w:eastAsia="仿宋_GB2312"/>
          <w:sz w:val="28"/>
          <w:szCs w:val="28"/>
        </w:rPr>
      </w:pPr>
      <w:r w:rsidRPr="001C63A8">
        <w:rPr>
          <w:rFonts w:ascii="仿宋_GB2312" w:eastAsia="仿宋_GB2312" w:hint="eastAsia"/>
          <w:sz w:val="28"/>
          <w:szCs w:val="28"/>
        </w:rPr>
        <w:t>五、各单位要高度重视，积极支持、鼓励、组织卫生技术人员参加相关专业领域的继续医学教育活动，学习和掌握新理论、新知识、新技术、新方法，不断提高业务能力和服务水平，更好的为</w:t>
      </w:r>
      <w:r>
        <w:rPr>
          <w:rFonts w:ascii="仿宋_GB2312" w:eastAsia="仿宋_GB2312" w:hint="eastAsia"/>
          <w:sz w:val="28"/>
          <w:szCs w:val="28"/>
        </w:rPr>
        <w:t>人民</w:t>
      </w:r>
      <w:r w:rsidRPr="001C63A8">
        <w:rPr>
          <w:rFonts w:ascii="仿宋_GB2312" w:eastAsia="仿宋_GB2312" w:hint="eastAsia"/>
          <w:sz w:val="28"/>
          <w:szCs w:val="28"/>
        </w:rPr>
        <w:t>群众健康服务。</w:t>
      </w:r>
    </w:p>
    <w:p w:rsidR="000F63A4" w:rsidRPr="001C63A8" w:rsidRDefault="000F63A4" w:rsidP="004C7E88">
      <w:pPr>
        <w:spacing w:line="520" w:lineRule="exact"/>
        <w:ind w:firstLineChars="200" w:firstLine="31680"/>
        <w:rPr>
          <w:rFonts w:ascii="仿宋_GB2312" w:eastAsia="仿宋_GB2312"/>
          <w:sz w:val="28"/>
          <w:szCs w:val="28"/>
        </w:rPr>
      </w:pPr>
      <w:r w:rsidRPr="001C63A8">
        <w:rPr>
          <w:rFonts w:ascii="仿宋_GB2312" w:eastAsia="仿宋_GB2312" w:hint="eastAsia"/>
          <w:sz w:val="28"/>
          <w:szCs w:val="28"/>
        </w:rPr>
        <w:t>附件：</w:t>
      </w:r>
      <w:r>
        <w:rPr>
          <w:rFonts w:ascii="仿宋_GB2312" w:eastAsia="仿宋_GB2312"/>
          <w:sz w:val="28"/>
          <w:szCs w:val="28"/>
        </w:rPr>
        <w:t>2020</w:t>
      </w:r>
      <w:r w:rsidRPr="001C63A8">
        <w:rPr>
          <w:rFonts w:ascii="仿宋_GB2312" w:eastAsia="仿宋_GB2312" w:hint="eastAsia"/>
          <w:sz w:val="28"/>
          <w:szCs w:val="28"/>
        </w:rPr>
        <w:t>年连云港市市级继续医学教育项目表</w:t>
      </w:r>
    </w:p>
    <w:p w:rsidR="000F63A4" w:rsidRDefault="000F63A4" w:rsidP="004C7E88">
      <w:pPr>
        <w:ind w:firstLineChars="1500" w:firstLine="31680"/>
        <w:rPr>
          <w:rFonts w:ascii="仿宋_GB2312" w:eastAsia="仿宋_GB2312"/>
          <w:sz w:val="28"/>
          <w:szCs w:val="28"/>
        </w:rPr>
      </w:pPr>
    </w:p>
    <w:p w:rsidR="000F63A4" w:rsidRDefault="000F63A4" w:rsidP="004C7E88">
      <w:pPr>
        <w:ind w:firstLineChars="1500" w:firstLine="31680"/>
        <w:rPr>
          <w:rFonts w:ascii="仿宋_GB2312" w:eastAsia="仿宋_GB2312"/>
          <w:sz w:val="28"/>
          <w:szCs w:val="28"/>
        </w:rPr>
      </w:pPr>
    </w:p>
    <w:p w:rsidR="000F63A4" w:rsidRDefault="000F63A4" w:rsidP="004C7E88">
      <w:pPr>
        <w:ind w:firstLineChars="1500" w:firstLine="31680"/>
        <w:rPr>
          <w:rFonts w:ascii="仿宋_GB2312" w:eastAsia="仿宋_GB2312"/>
          <w:sz w:val="28"/>
          <w:szCs w:val="28"/>
        </w:rPr>
      </w:pPr>
    </w:p>
    <w:p w:rsidR="000F63A4" w:rsidRPr="001C63A8" w:rsidRDefault="000F63A4" w:rsidP="006F2D3F">
      <w:pPr>
        <w:ind w:firstLineChars="2000" w:firstLine="31680"/>
        <w:rPr>
          <w:sz w:val="28"/>
          <w:szCs w:val="28"/>
        </w:rPr>
      </w:pPr>
      <w:smartTag w:uri="urn:schemas-microsoft-com:office:smarttags" w:element="chsdate">
        <w:smartTagPr>
          <w:attr w:name="IsROCDate" w:val="False"/>
          <w:attr w:name="IsLunarDate" w:val="False"/>
          <w:attr w:name="Day" w:val="18"/>
          <w:attr w:name="Month" w:val="3"/>
          <w:attr w:name="Year" w:val="2020"/>
        </w:smartTagPr>
        <w:r>
          <w:rPr>
            <w:rFonts w:ascii="仿宋_GB2312" w:eastAsia="仿宋_GB2312"/>
            <w:sz w:val="28"/>
            <w:szCs w:val="28"/>
          </w:rPr>
          <w:t>2020</w:t>
        </w:r>
        <w:r>
          <w:rPr>
            <w:rFonts w:ascii="仿宋_GB2312" w:eastAsia="仿宋_GB2312" w:hint="eastAsia"/>
            <w:sz w:val="28"/>
            <w:szCs w:val="28"/>
          </w:rPr>
          <w:t>年</w:t>
        </w:r>
        <w:r>
          <w:rPr>
            <w:rFonts w:ascii="仿宋_GB2312" w:eastAsia="仿宋_GB2312"/>
            <w:sz w:val="28"/>
            <w:szCs w:val="28"/>
          </w:rPr>
          <w:t>3</w:t>
        </w:r>
        <w:r>
          <w:rPr>
            <w:rFonts w:ascii="仿宋_GB2312" w:eastAsia="仿宋_GB2312" w:hint="eastAsia"/>
            <w:sz w:val="28"/>
            <w:szCs w:val="28"/>
          </w:rPr>
          <w:t>月</w:t>
        </w:r>
        <w:r>
          <w:rPr>
            <w:rFonts w:ascii="仿宋_GB2312" w:eastAsia="仿宋_GB2312"/>
            <w:sz w:val="28"/>
            <w:szCs w:val="28"/>
          </w:rPr>
          <w:t>18</w:t>
        </w:r>
        <w:r>
          <w:rPr>
            <w:rFonts w:ascii="仿宋_GB2312" w:eastAsia="仿宋_GB2312" w:hint="eastAsia"/>
            <w:sz w:val="28"/>
            <w:szCs w:val="28"/>
          </w:rPr>
          <w:t>日</w:t>
        </w:r>
      </w:smartTag>
    </w:p>
    <w:sectPr w:rsidR="000F63A4" w:rsidRPr="001C63A8" w:rsidSect="004726A2">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63A4" w:rsidRDefault="000F63A4" w:rsidP="001C63A8">
      <w:r>
        <w:separator/>
      </w:r>
    </w:p>
  </w:endnote>
  <w:endnote w:type="continuationSeparator" w:id="0">
    <w:p w:rsidR="000F63A4" w:rsidRDefault="000F63A4" w:rsidP="001C63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3A4" w:rsidRDefault="000F63A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3A4" w:rsidRDefault="000F63A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3A4" w:rsidRDefault="000F63A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63A4" w:rsidRDefault="000F63A4" w:rsidP="001C63A8">
      <w:r>
        <w:separator/>
      </w:r>
    </w:p>
  </w:footnote>
  <w:footnote w:type="continuationSeparator" w:id="0">
    <w:p w:rsidR="000F63A4" w:rsidRDefault="000F63A4" w:rsidP="001C63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3A4" w:rsidRDefault="000F63A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3A4" w:rsidRDefault="000F63A4" w:rsidP="00F90B8B">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3A4" w:rsidRDefault="000F63A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C63A8"/>
    <w:rsid w:val="00000356"/>
    <w:rsid w:val="000011EC"/>
    <w:rsid w:val="000114F6"/>
    <w:rsid w:val="00014B8B"/>
    <w:rsid w:val="000218CE"/>
    <w:rsid w:val="00021E87"/>
    <w:rsid w:val="0002616B"/>
    <w:rsid w:val="00035464"/>
    <w:rsid w:val="000403B8"/>
    <w:rsid w:val="00051CDF"/>
    <w:rsid w:val="00061420"/>
    <w:rsid w:val="00065EDC"/>
    <w:rsid w:val="000707C9"/>
    <w:rsid w:val="00083AD5"/>
    <w:rsid w:val="00084AB7"/>
    <w:rsid w:val="00084AE0"/>
    <w:rsid w:val="000864AC"/>
    <w:rsid w:val="00091249"/>
    <w:rsid w:val="000915C4"/>
    <w:rsid w:val="00091FE3"/>
    <w:rsid w:val="000924DF"/>
    <w:rsid w:val="00097A4B"/>
    <w:rsid w:val="000A1251"/>
    <w:rsid w:val="000A1732"/>
    <w:rsid w:val="000A43B8"/>
    <w:rsid w:val="000B65CD"/>
    <w:rsid w:val="000C1BC7"/>
    <w:rsid w:val="000C5E88"/>
    <w:rsid w:val="000C6119"/>
    <w:rsid w:val="000C6F96"/>
    <w:rsid w:val="000D6214"/>
    <w:rsid w:val="000E42A0"/>
    <w:rsid w:val="000E4542"/>
    <w:rsid w:val="000E45C3"/>
    <w:rsid w:val="000E5F81"/>
    <w:rsid w:val="000F2FE0"/>
    <w:rsid w:val="000F5DD5"/>
    <w:rsid w:val="000F63A4"/>
    <w:rsid w:val="00100420"/>
    <w:rsid w:val="00101CE1"/>
    <w:rsid w:val="00103C7C"/>
    <w:rsid w:val="00103CDC"/>
    <w:rsid w:val="00103D6F"/>
    <w:rsid w:val="0010575E"/>
    <w:rsid w:val="00111DE5"/>
    <w:rsid w:val="00116DFE"/>
    <w:rsid w:val="00120AA3"/>
    <w:rsid w:val="001245F4"/>
    <w:rsid w:val="001257EE"/>
    <w:rsid w:val="00127D99"/>
    <w:rsid w:val="00130598"/>
    <w:rsid w:val="00133A4E"/>
    <w:rsid w:val="00140CED"/>
    <w:rsid w:val="00144550"/>
    <w:rsid w:val="00145C11"/>
    <w:rsid w:val="00145FB6"/>
    <w:rsid w:val="001645D0"/>
    <w:rsid w:val="00164DA4"/>
    <w:rsid w:val="001707DF"/>
    <w:rsid w:val="00172D3E"/>
    <w:rsid w:val="00185EF8"/>
    <w:rsid w:val="00190241"/>
    <w:rsid w:val="00190A1C"/>
    <w:rsid w:val="00190D4F"/>
    <w:rsid w:val="001921A2"/>
    <w:rsid w:val="00197231"/>
    <w:rsid w:val="001A1657"/>
    <w:rsid w:val="001A5149"/>
    <w:rsid w:val="001A7B2C"/>
    <w:rsid w:val="001B01DC"/>
    <w:rsid w:val="001B313E"/>
    <w:rsid w:val="001B4B95"/>
    <w:rsid w:val="001B5F55"/>
    <w:rsid w:val="001B61B9"/>
    <w:rsid w:val="001B6AE1"/>
    <w:rsid w:val="001C1544"/>
    <w:rsid w:val="001C5327"/>
    <w:rsid w:val="001C63A8"/>
    <w:rsid w:val="001C782F"/>
    <w:rsid w:val="001D5234"/>
    <w:rsid w:val="001D7613"/>
    <w:rsid w:val="001D7A43"/>
    <w:rsid w:val="001E0CEE"/>
    <w:rsid w:val="001E221E"/>
    <w:rsid w:val="001E3C6A"/>
    <w:rsid w:val="001E66F5"/>
    <w:rsid w:val="001F0179"/>
    <w:rsid w:val="001F1BBD"/>
    <w:rsid w:val="001F53AD"/>
    <w:rsid w:val="001F68FA"/>
    <w:rsid w:val="001F6C3E"/>
    <w:rsid w:val="00204BEF"/>
    <w:rsid w:val="00205009"/>
    <w:rsid w:val="00210327"/>
    <w:rsid w:val="00221F72"/>
    <w:rsid w:val="00222834"/>
    <w:rsid w:val="00222BD4"/>
    <w:rsid w:val="00227E99"/>
    <w:rsid w:val="0023174C"/>
    <w:rsid w:val="00240166"/>
    <w:rsid w:val="00243C51"/>
    <w:rsid w:val="00245253"/>
    <w:rsid w:val="00257676"/>
    <w:rsid w:val="002620AA"/>
    <w:rsid w:val="0026371F"/>
    <w:rsid w:val="002653BA"/>
    <w:rsid w:val="00266BE5"/>
    <w:rsid w:val="0026710C"/>
    <w:rsid w:val="002671B9"/>
    <w:rsid w:val="00271676"/>
    <w:rsid w:val="002808FC"/>
    <w:rsid w:val="00282EE3"/>
    <w:rsid w:val="00284D8D"/>
    <w:rsid w:val="00292C6F"/>
    <w:rsid w:val="002963F9"/>
    <w:rsid w:val="002977BB"/>
    <w:rsid w:val="002A1C6A"/>
    <w:rsid w:val="002A7E81"/>
    <w:rsid w:val="002B2273"/>
    <w:rsid w:val="002C5D22"/>
    <w:rsid w:val="002C7C77"/>
    <w:rsid w:val="002C7E21"/>
    <w:rsid w:val="002D0402"/>
    <w:rsid w:val="002D0ED7"/>
    <w:rsid w:val="002D214B"/>
    <w:rsid w:val="002D2198"/>
    <w:rsid w:val="002E08DA"/>
    <w:rsid w:val="002E2172"/>
    <w:rsid w:val="002E4FF2"/>
    <w:rsid w:val="002F290C"/>
    <w:rsid w:val="002F4ABE"/>
    <w:rsid w:val="002F4E7E"/>
    <w:rsid w:val="002F743F"/>
    <w:rsid w:val="00303CC0"/>
    <w:rsid w:val="003101BF"/>
    <w:rsid w:val="0031309F"/>
    <w:rsid w:val="003137E7"/>
    <w:rsid w:val="00315802"/>
    <w:rsid w:val="003200E2"/>
    <w:rsid w:val="00334E5D"/>
    <w:rsid w:val="003358E8"/>
    <w:rsid w:val="0034379D"/>
    <w:rsid w:val="00344740"/>
    <w:rsid w:val="0035041F"/>
    <w:rsid w:val="0035097B"/>
    <w:rsid w:val="00351933"/>
    <w:rsid w:val="003551F6"/>
    <w:rsid w:val="00360436"/>
    <w:rsid w:val="0036152D"/>
    <w:rsid w:val="00374CE0"/>
    <w:rsid w:val="003805EB"/>
    <w:rsid w:val="003833D5"/>
    <w:rsid w:val="003843AD"/>
    <w:rsid w:val="00384FC4"/>
    <w:rsid w:val="0038776D"/>
    <w:rsid w:val="003911A8"/>
    <w:rsid w:val="003C2537"/>
    <w:rsid w:val="003C75ED"/>
    <w:rsid w:val="003D5EC6"/>
    <w:rsid w:val="003D68AB"/>
    <w:rsid w:val="003E2EE6"/>
    <w:rsid w:val="003E442B"/>
    <w:rsid w:val="003E5F91"/>
    <w:rsid w:val="003F268A"/>
    <w:rsid w:val="003F3DE5"/>
    <w:rsid w:val="003F5A13"/>
    <w:rsid w:val="003F6943"/>
    <w:rsid w:val="00401CE2"/>
    <w:rsid w:val="00405653"/>
    <w:rsid w:val="00432189"/>
    <w:rsid w:val="00435D52"/>
    <w:rsid w:val="00437C40"/>
    <w:rsid w:val="00442595"/>
    <w:rsid w:val="00444732"/>
    <w:rsid w:val="004534D5"/>
    <w:rsid w:val="00453DED"/>
    <w:rsid w:val="00463EF4"/>
    <w:rsid w:val="004726A2"/>
    <w:rsid w:val="0047369F"/>
    <w:rsid w:val="004747F3"/>
    <w:rsid w:val="00474A91"/>
    <w:rsid w:val="00476FDE"/>
    <w:rsid w:val="00495995"/>
    <w:rsid w:val="004A2A7F"/>
    <w:rsid w:val="004A32CD"/>
    <w:rsid w:val="004A36C1"/>
    <w:rsid w:val="004A4F9E"/>
    <w:rsid w:val="004B3D02"/>
    <w:rsid w:val="004C471E"/>
    <w:rsid w:val="004C6A11"/>
    <w:rsid w:val="004C7E88"/>
    <w:rsid w:val="004D5440"/>
    <w:rsid w:val="004D58BC"/>
    <w:rsid w:val="004D7348"/>
    <w:rsid w:val="004E25C9"/>
    <w:rsid w:val="004E7DFB"/>
    <w:rsid w:val="004F04F1"/>
    <w:rsid w:val="004F225A"/>
    <w:rsid w:val="004F38EC"/>
    <w:rsid w:val="004F3DB0"/>
    <w:rsid w:val="00503D56"/>
    <w:rsid w:val="00505FE3"/>
    <w:rsid w:val="00507363"/>
    <w:rsid w:val="00507873"/>
    <w:rsid w:val="00512CEA"/>
    <w:rsid w:val="0051540C"/>
    <w:rsid w:val="0052087C"/>
    <w:rsid w:val="00521AA9"/>
    <w:rsid w:val="005267E5"/>
    <w:rsid w:val="0053512D"/>
    <w:rsid w:val="00536116"/>
    <w:rsid w:val="005379DB"/>
    <w:rsid w:val="005442EA"/>
    <w:rsid w:val="00551397"/>
    <w:rsid w:val="00552315"/>
    <w:rsid w:val="005558A0"/>
    <w:rsid w:val="00556828"/>
    <w:rsid w:val="005627A8"/>
    <w:rsid w:val="005643D9"/>
    <w:rsid w:val="00570DB9"/>
    <w:rsid w:val="00573CA2"/>
    <w:rsid w:val="00573DA2"/>
    <w:rsid w:val="00575D7E"/>
    <w:rsid w:val="00576BA7"/>
    <w:rsid w:val="005807C3"/>
    <w:rsid w:val="00586109"/>
    <w:rsid w:val="00596C21"/>
    <w:rsid w:val="005A33EB"/>
    <w:rsid w:val="005A460B"/>
    <w:rsid w:val="005B00DB"/>
    <w:rsid w:val="005B0390"/>
    <w:rsid w:val="005B0557"/>
    <w:rsid w:val="005B61AE"/>
    <w:rsid w:val="005B7A2E"/>
    <w:rsid w:val="005C1A7B"/>
    <w:rsid w:val="005C4132"/>
    <w:rsid w:val="005C7C2A"/>
    <w:rsid w:val="005D7A88"/>
    <w:rsid w:val="005E0CB6"/>
    <w:rsid w:val="005E4CC0"/>
    <w:rsid w:val="0060209E"/>
    <w:rsid w:val="00602C4B"/>
    <w:rsid w:val="0061048A"/>
    <w:rsid w:val="00615890"/>
    <w:rsid w:val="00617425"/>
    <w:rsid w:val="00617486"/>
    <w:rsid w:val="00622C2B"/>
    <w:rsid w:val="00623B18"/>
    <w:rsid w:val="00625E17"/>
    <w:rsid w:val="00627604"/>
    <w:rsid w:val="00630A5F"/>
    <w:rsid w:val="006319ED"/>
    <w:rsid w:val="00632D8C"/>
    <w:rsid w:val="006333DE"/>
    <w:rsid w:val="00640230"/>
    <w:rsid w:val="006440A0"/>
    <w:rsid w:val="006537E7"/>
    <w:rsid w:val="006638D8"/>
    <w:rsid w:val="00665D4B"/>
    <w:rsid w:val="00673749"/>
    <w:rsid w:val="006745D2"/>
    <w:rsid w:val="006812B0"/>
    <w:rsid w:val="00682208"/>
    <w:rsid w:val="00686DD6"/>
    <w:rsid w:val="006A05FB"/>
    <w:rsid w:val="006C0D64"/>
    <w:rsid w:val="006C3E2E"/>
    <w:rsid w:val="006D42C8"/>
    <w:rsid w:val="006D7721"/>
    <w:rsid w:val="006E4581"/>
    <w:rsid w:val="006E741E"/>
    <w:rsid w:val="006F2D3F"/>
    <w:rsid w:val="006F3134"/>
    <w:rsid w:val="00703204"/>
    <w:rsid w:val="007046C9"/>
    <w:rsid w:val="0070573A"/>
    <w:rsid w:val="00714813"/>
    <w:rsid w:val="00716657"/>
    <w:rsid w:val="00720B9F"/>
    <w:rsid w:val="00720EE7"/>
    <w:rsid w:val="00723CF5"/>
    <w:rsid w:val="00725CA8"/>
    <w:rsid w:val="00733576"/>
    <w:rsid w:val="00735626"/>
    <w:rsid w:val="00737867"/>
    <w:rsid w:val="00740CCD"/>
    <w:rsid w:val="00741305"/>
    <w:rsid w:val="00741CCC"/>
    <w:rsid w:val="00745A49"/>
    <w:rsid w:val="0075072F"/>
    <w:rsid w:val="00752A98"/>
    <w:rsid w:val="0075693D"/>
    <w:rsid w:val="00757366"/>
    <w:rsid w:val="00761F13"/>
    <w:rsid w:val="00765364"/>
    <w:rsid w:val="0076559E"/>
    <w:rsid w:val="0077045B"/>
    <w:rsid w:val="00775926"/>
    <w:rsid w:val="00775EA8"/>
    <w:rsid w:val="0077629F"/>
    <w:rsid w:val="00780CCE"/>
    <w:rsid w:val="00781875"/>
    <w:rsid w:val="00782DAD"/>
    <w:rsid w:val="00783804"/>
    <w:rsid w:val="00786EA0"/>
    <w:rsid w:val="007A08DE"/>
    <w:rsid w:val="007A386E"/>
    <w:rsid w:val="007A6092"/>
    <w:rsid w:val="007B67B3"/>
    <w:rsid w:val="007B7164"/>
    <w:rsid w:val="007C2261"/>
    <w:rsid w:val="007C459C"/>
    <w:rsid w:val="007C735E"/>
    <w:rsid w:val="007D13B1"/>
    <w:rsid w:val="007F09F6"/>
    <w:rsid w:val="007F17A5"/>
    <w:rsid w:val="007F4A1F"/>
    <w:rsid w:val="007F691B"/>
    <w:rsid w:val="007F6D04"/>
    <w:rsid w:val="0080168F"/>
    <w:rsid w:val="0080495C"/>
    <w:rsid w:val="008051B7"/>
    <w:rsid w:val="00824761"/>
    <w:rsid w:val="00831D15"/>
    <w:rsid w:val="0083565B"/>
    <w:rsid w:val="00835B2D"/>
    <w:rsid w:val="008370B9"/>
    <w:rsid w:val="00837147"/>
    <w:rsid w:val="008413FA"/>
    <w:rsid w:val="00845982"/>
    <w:rsid w:val="0085321E"/>
    <w:rsid w:val="008535CE"/>
    <w:rsid w:val="00854902"/>
    <w:rsid w:val="00855AA2"/>
    <w:rsid w:val="008563F4"/>
    <w:rsid w:val="00862E63"/>
    <w:rsid w:val="008653C2"/>
    <w:rsid w:val="008723C6"/>
    <w:rsid w:val="00877BD2"/>
    <w:rsid w:val="00884C93"/>
    <w:rsid w:val="008867DC"/>
    <w:rsid w:val="00886CB4"/>
    <w:rsid w:val="008928F3"/>
    <w:rsid w:val="008938C5"/>
    <w:rsid w:val="00896E15"/>
    <w:rsid w:val="0089792C"/>
    <w:rsid w:val="008A075A"/>
    <w:rsid w:val="008A2DBD"/>
    <w:rsid w:val="008B0A10"/>
    <w:rsid w:val="008B1C25"/>
    <w:rsid w:val="008C0B59"/>
    <w:rsid w:val="008C511F"/>
    <w:rsid w:val="008C6084"/>
    <w:rsid w:val="008E7135"/>
    <w:rsid w:val="008F23CC"/>
    <w:rsid w:val="008F7C7D"/>
    <w:rsid w:val="00901F8B"/>
    <w:rsid w:val="009023A3"/>
    <w:rsid w:val="00902C00"/>
    <w:rsid w:val="009116E2"/>
    <w:rsid w:val="00911E38"/>
    <w:rsid w:val="009232A8"/>
    <w:rsid w:val="009313A3"/>
    <w:rsid w:val="00932093"/>
    <w:rsid w:val="0094574B"/>
    <w:rsid w:val="0094747A"/>
    <w:rsid w:val="0096156D"/>
    <w:rsid w:val="00961ED4"/>
    <w:rsid w:val="00965739"/>
    <w:rsid w:val="00966339"/>
    <w:rsid w:val="00967C16"/>
    <w:rsid w:val="009818AB"/>
    <w:rsid w:val="009852A8"/>
    <w:rsid w:val="0098707B"/>
    <w:rsid w:val="009901B8"/>
    <w:rsid w:val="009916E8"/>
    <w:rsid w:val="00992DC5"/>
    <w:rsid w:val="009A5F12"/>
    <w:rsid w:val="009B649D"/>
    <w:rsid w:val="009B6B3C"/>
    <w:rsid w:val="009C5BFB"/>
    <w:rsid w:val="009E0982"/>
    <w:rsid w:val="009E0A00"/>
    <w:rsid w:val="009E1FAE"/>
    <w:rsid w:val="009E3C5E"/>
    <w:rsid w:val="009F10A6"/>
    <w:rsid w:val="009F46E7"/>
    <w:rsid w:val="009F5A75"/>
    <w:rsid w:val="00A00D2D"/>
    <w:rsid w:val="00A07239"/>
    <w:rsid w:val="00A1231B"/>
    <w:rsid w:val="00A14845"/>
    <w:rsid w:val="00A14F98"/>
    <w:rsid w:val="00A17D98"/>
    <w:rsid w:val="00A21881"/>
    <w:rsid w:val="00A22038"/>
    <w:rsid w:val="00A259FA"/>
    <w:rsid w:val="00A30760"/>
    <w:rsid w:val="00A30FE6"/>
    <w:rsid w:val="00A324AE"/>
    <w:rsid w:val="00A33BB0"/>
    <w:rsid w:val="00A3533B"/>
    <w:rsid w:val="00A3723F"/>
    <w:rsid w:val="00A41A34"/>
    <w:rsid w:val="00A4314A"/>
    <w:rsid w:val="00A46F54"/>
    <w:rsid w:val="00A53EC6"/>
    <w:rsid w:val="00A57135"/>
    <w:rsid w:val="00A57F53"/>
    <w:rsid w:val="00A60A33"/>
    <w:rsid w:val="00A66F2A"/>
    <w:rsid w:val="00A81C50"/>
    <w:rsid w:val="00A82470"/>
    <w:rsid w:val="00A85049"/>
    <w:rsid w:val="00A9069F"/>
    <w:rsid w:val="00A91A6F"/>
    <w:rsid w:val="00A91C06"/>
    <w:rsid w:val="00A933AE"/>
    <w:rsid w:val="00A944B3"/>
    <w:rsid w:val="00AA5652"/>
    <w:rsid w:val="00AA578F"/>
    <w:rsid w:val="00AA6F59"/>
    <w:rsid w:val="00AC2772"/>
    <w:rsid w:val="00AC2F5E"/>
    <w:rsid w:val="00AD2110"/>
    <w:rsid w:val="00AD2466"/>
    <w:rsid w:val="00AD3820"/>
    <w:rsid w:val="00AD70C7"/>
    <w:rsid w:val="00AE0D12"/>
    <w:rsid w:val="00AE4427"/>
    <w:rsid w:val="00AF4864"/>
    <w:rsid w:val="00AF5291"/>
    <w:rsid w:val="00B06EEC"/>
    <w:rsid w:val="00B158A3"/>
    <w:rsid w:val="00B25867"/>
    <w:rsid w:val="00B2630C"/>
    <w:rsid w:val="00B26CB8"/>
    <w:rsid w:val="00B270B6"/>
    <w:rsid w:val="00B307DB"/>
    <w:rsid w:val="00B3465A"/>
    <w:rsid w:val="00B50550"/>
    <w:rsid w:val="00B5570B"/>
    <w:rsid w:val="00B62335"/>
    <w:rsid w:val="00B70688"/>
    <w:rsid w:val="00B724B5"/>
    <w:rsid w:val="00B756E6"/>
    <w:rsid w:val="00B81658"/>
    <w:rsid w:val="00B81E8A"/>
    <w:rsid w:val="00B81F2A"/>
    <w:rsid w:val="00B85AC5"/>
    <w:rsid w:val="00B87932"/>
    <w:rsid w:val="00B9144D"/>
    <w:rsid w:val="00BA2E86"/>
    <w:rsid w:val="00BA60FA"/>
    <w:rsid w:val="00BB4FA9"/>
    <w:rsid w:val="00BB591A"/>
    <w:rsid w:val="00BC390B"/>
    <w:rsid w:val="00BC50F9"/>
    <w:rsid w:val="00BC622C"/>
    <w:rsid w:val="00BC6854"/>
    <w:rsid w:val="00BD4306"/>
    <w:rsid w:val="00BD5CF1"/>
    <w:rsid w:val="00BE2EB8"/>
    <w:rsid w:val="00BE3C55"/>
    <w:rsid w:val="00BF0344"/>
    <w:rsid w:val="00BF1C1C"/>
    <w:rsid w:val="00C071B3"/>
    <w:rsid w:val="00C11E1C"/>
    <w:rsid w:val="00C1210E"/>
    <w:rsid w:val="00C15A19"/>
    <w:rsid w:val="00C16F45"/>
    <w:rsid w:val="00C20AA3"/>
    <w:rsid w:val="00C275EA"/>
    <w:rsid w:val="00C30115"/>
    <w:rsid w:val="00C359B6"/>
    <w:rsid w:val="00C43291"/>
    <w:rsid w:val="00C43603"/>
    <w:rsid w:val="00C44786"/>
    <w:rsid w:val="00C52D5C"/>
    <w:rsid w:val="00C55DC9"/>
    <w:rsid w:val="00C67942"/>
    <w:rsid w:val="00C7662A"/>
    <w:rsid w:val="00C803C2"/>
    <w:rsid w:val="00C84E6C"/>
    <w:rsid w:val="00C8526B"/>
    <w:rsid w:val="00C924CD"/>
    <w:rsid w:val="00C954AD"/>
    <w:rsid w:val="00C96598"/>
    <w:rsid w:val="00CB0067"/>
    <w:rsid w:val="00CB34FE"/>
    <w:rsid w:val="00CB781B"/>
    <w:rsid w:val="00CC6610"/>
    <w:rsid w:val="00CC7D12"/>
    <w:rsid w:val="00CE14E9"/>
    <w:rsid w:val="00CE1B04"/>
    <w:rsid w:val="00CF22B7"/>
    <w:rsid w:val="00CF2F65"/>
    <w:rsid w:val="00CF49E9"/>
    <w:rsid w:val="00CF539B"/>
    <w:rsid w:val="00CF5A03"/>
    <w:rsid w:val="00D04A28"/>
    <w:rsid w:val="00D06440"/>
    <w:rsid w:val="00D1792A"/>
    <w:rsid w:val="00D22727"/>
    <w:rsid w:val="00D241BA"/>
    <w:rsid w:val="00D261F5"/>
    <w:rsid w:val="00D3012F"/>
    <w:rsid w:val="00D30244"/>
    <w:rsid w:val="00D366EC"/>
    <w:rsid w:val="00D37E49"/>
    <w:rsid w:val="00D4054F"/>
    <w:rsid w:val="00D4470F"/>
    <w:rsid w:val="00D44D3B"/>
    <w:rsid w:val="00D52888"/>
    <w:rsid w:val="00D54563"/>
    <w:rsid w:val="00D63CA0"/>
    <w:rsid w:val="00D642B7"/>
    <w:rsid w:val="00D64BF7"/>
    <w:rsid w:val="00D656A0"/>
    <w:rsid w:val="00D67C61"/>
    <w:rsid w:val="00D7626F"/>
    <w:rsid w:val="00D85994"/>
    <w:rsid w:val="00D87553"/>
    <w:rsid w:val="00D91482"/>
    <w:rsid w:val="00D94E4E"/>
    <w:rsid w:val="00DA06F4"/>
    <w:rsid w:val="00DA6C84"/>
    <w:rsid w:val="00DB0EAB"/>
    <w:rsid w:val="00DB0FE3"/>
    <w:rsid w:val="00DD2720"/>
    <w:rsid w:val="00DD60A3"/>
    <w:rsid w:val="00DE0A73"/>
    <w:rsid w:val="00DE75E2"/>
    <w:rsid w:val="00DE7AB1"/>
    <w:rsid w:val="00E01D13"/>
    <w:rsid w:val="00E02163"/>
    <w:rsid w:val="00E1569B"/>
    <w:rsid w:val="00E23F15"/>
    <w:rsid w:val="00E3633A"/>
    <w:rsid w:val="00E36E83"/>
    <w:rsid w:val="00E463ED"/>
    <w:rsid w:val="00E469D5"/>
    <w:rsid w:val="00E47033"/>
    <w:rsid w:val="00E554AF"/>
    <w:rsid w:val="00E6471B"/>
    <w:rsid w:val="00E65043"/>
    <w:rsid w:val="00E65DFB"/>
    <w:rsid w:val="00E7295E"/>
    <w:rsid w:val="00E74E97"/>
    <w:rsid w:val="00E766EF"/>
    <w:rsid w:val="00E76729"/>
    <w:rsid w:val="00E77434"/>
    <w:rsid w:val="00E829D6"/>
    <w:rsid w:val="00E833B2"/>
    <w:rsid w:val="00E84D4D"/>
    <w:rsid w:val="00E86EA5"/>
    <w:rsid w:val="00E87001"/>
    <w:rsid w:val="00E87CDD"/>
    <w:rsid w:val="00E87E01"/>
    <w:rsid w:val="00EA33AF"/>
    <w:rsid w:val="00EA4668"/>
    <w:rsid w:val="00EC32C1"/>
    <w:rsid w:val="00ED2231"/>
    <w:rsid w:val="00ED4BD7"/>
    <w:rsid w:val="00EE39C6"/>
    <w:rsid w:val="00EE752A"/>
    <w:rsid w:val="00EF1F39"/>
    <w:rsid w:val="00EF3190"/>
    <w:rsid w:val="00EF433B"/>
    <w:rsid w:val="00EF4907"/>
    <w:rsid w:val="00EF77B5"/>
    <w:rsid w:val="00EF7BEE"/>
    <w:rsid w:val="00F03896"/>
    <w:rsid w:val="00F06F32"/>
    <w:rsid w:val="00F13E39"/>
    <w:rsid w:val="00F26995"/>
    <w:rsid w:val="00F27F21"/>
    <w:rsid w:val="00F31CF5"/>
    <w:rsid w:val="00F33242"/>
    <w:rsid w:val="00F411D6"/>
    <w:rsid w:val="00F50AF0"/>
    <w:rsid w:val="00F5118E"/>
    <w:rsid w:val="00F53836"/>
    <w:rsid w:val="00F545F5"/>
    <w:rsid w:val="00F550E9"/>
    <w:rsid w:val="00F62E9F"/>
    <w:rsid w:val="00F74F5F"/>
    <w:rsid w:val="00F7685A"/>
    <w:rsid w:val="00F815B3"/>
    <w:rsid w:val="00F90B8B"/>
    <w:rsid w:val="00F91361"/>
    <w:rsid w:val="00F951E5"/>
    <w:rsid w:val="00FA4627"/>
    <w:rsid w:val="00FA4A46"/>
    <w:rsid w:val="00FB18BA"/>
    <w:rsid w:val="00FB3876"/>
    <w:rsid w:val="00FB3CA1"/>
    <w:rsid w:val="00FB5688"/>
    <w:rsid w:val="00FB7F03"/>
    <w:rsid w:val="00FC1F6B"/>
    <w:rsid w:val="00FD2CA7"/>
    <w:rsid w:val="00FD4AC2"/>
    <w:rsid w:val="00FD54D1"/>
    <w:rsid w:val="00FD54D8"/>
    <w:rsid w:val="00FF0470"/>
    <w:rsid w:val="00FF107C"/>
    <w:rsid w:val="00FF228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3A8"/>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1C63A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1C63A8"/>
    <w:rPr>
      <w:rFonts w:ascii="Times New Roman" w:eastAsia="宋体" w:hAnsi="Times New Roman" w:cs="Times New Roman"/>
      <w:sz w:val="18"/>
      <w:szCs w:val="18"/>
    </w:rPr>
  </w:style>
  <w:style w:type="paragraph" w:styleId="Footer">
    <w:name w:val="footer"/>
    <w:basedOn w:val="Normal"/>
    <w:link w:val="FooterChar"/>
    <w:uiPriority w:val="99"/>
    <w:semiHidden/>
    <w:rsid w:val="001C63A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1C63A8"/>
    <w:rPr>
      <w:rFonts w:ascii="Times New Roman" w:eastAsia="宋体" w:hAnsi="Times New Roman" w:cs="Times New Roman"/>
      <w:sz w:val="18"/>
      <w:szCs w:val="18"/>
    </w:rPr>
  </w:style>
  <w:style w:type="paragraph" w:styleId="BalloonText">
    <w:name w:val="Balloon Text"/>
    <w:basedOn w:val="Normal"/>
    <w:link w:val="BalloonTextChar"/>
    <w:uiPriority w:val="99"/>
    <w:semiHidden/>
    <w:rsid w:val="00992DC5"/>
    <w:rPr>
      <w:sz w:val="18"/>
      <w:szCs w:val="18"/>
    </w:rPr>
  </w:style>
  <w:style w:type="character" w:customStyle="1" w:styleId="BalloonTextChar">
    <w:name w:val="Balloon Text Char"/>
    <w:basedOn w:val="DefaultParagraphFont"/>
    <w:link w:val="BalloonText"/>
    <w:uiPriority w:val="99"/>
    <w:semiHidden/>
    <w:locked/>
    <w:rPr>
      <w:rFonts w:ascii="Times New Roman" w:hAnsi="Times New Roman"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2</Pages>
  <Words>95</Words>
  <Characters>546</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pc</cp:lastModifiedBy>
  <cp:revision>2</cp:revision>
  <cp:lastPrinted>2020-03-23T02:01:00Z</cp:lastPrinted>
  <dcterms:created xsi:type="dcterms:W3CDTF">2020-03-23T02:04:00Z</dcterms:created>
  <dcterms:modified xsi:type="dcterms:W3CDTF">2020-03-23T02:04:00Z</dcterms:modified>
</cp:coreProperties>
</file>